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0F1" w:rsidRDefault="002530F1"/>
    <w:p w:rsidR="002530F1" w:rsidRDefault="002530F1">
      <w:r>
        <w:t>МБУ ДО «СДЮТЭ» своего здания не имеет. Арендуем одну  комнату в МБУ ДО «ЦДТ»  площадью 42,3 кв.м.. Занятия проходят на базе общеобразовательных организаций, согласно лицензии.</w:t>
      </w:r>
    </w:p>
    <w:p w:rsidR="002530F1" w:rsidRDefault="002530F1" w:rsidP="0063687F">
      <w:pPr>
        <w:jc w:val="center"/>
      </w:pPr>
      <w:r>
        <w:t>Снаряжение Станции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17"/>
        <w:gridCol w:w="5563"/>
        <w:gridCol w:w="3191"/>
      </w:tblGrid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>Зажим ручной «Жумар» под правую руку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5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>Зажим ножной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6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 xml:space="preserve">Карабин  </w:t>
            </w:r>
            <w:r w:rsidRPr="00C02E7B">
              <w:rPr>
                <w:lang w:val="en-US"/>
              </w:rPr>
              <w:t>VENTO</w:t>
            </w:r>
            <w:r w:rsidRPr="00C02E7B">
              <w:t xml:space="preserve">    Большой автомат с байонетной муфтой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6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 xml:space="preserve">Ролик </w:t>
            </w:r>
            <w:r w:rsidRPr="00C02E7B">
              <w:rPr>
                <w:lang w:val="en-US"/>
              </w:rPr>
              <w:t>TRECK</w:t>
            </w:r>
            <w:r w:rsidRPr="00C02E7B">
              <w:t xml:space="preserve">     на карабине </w:t>
            </w:r>
            <w:r w:rsidRPr="00C02E7B">
              <w:rPr>
                <w:lang w:val="en-US"/>
              </w:rPr>
              <w:t>VERTIGO</w:t>
            </w:r>
            <w:r w:rsidRPr="00C02E7B">
              <w:t xml:space="preserve"> </w:t>
            </w:r>
            <w:r w:rsidRPr="00C02E7B">
              <w:rPr>
                <w:lang w:val="en-US"/>
              </w:rPr>
              <w:t>Wire</w:t>
            </w:r>
            <w:r w:rsidRPr="00C02E7B">
              <w:t>-</w:t>
            </w:r>
            <w:r w:rsidRPr="00C02E7B">
              <w:rPr>
                <w:lang w:val="en-US"/>
              </w:rPr>
              <w:t>Lock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7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 xml:space="preserve">Сборка с креплением </w:t>
            </w:r>
            <w:r w:rsidRPr="00C02E7B">
              <w:rPr>
                <w:lang w:val="en-US"/>
              </w:rPr>
              <w:t>Guru</w:t>
            </w:r>
            <w:r w:rsidRPr="00C02E7B">
              <w:t xml:space="preserve"> </w:t>
            </w:r>
            <w:r w:rsidRPr="00C02E7B">
              <w:rPr>
                <w:lang w:val="en-US"/>
              </w:rPr>
              <w:t>New</w:t>
            </w:r>
            <w:r w:rsidRPr="00C02E7B">
              <w:t xml:space="preserve"> на   </w:t>
            </w:r>
            <w:r w:rsidRPr="00C02E7B">
              <w:rPr>
                <w:lang w:val="en-US"/>
              </w:rPr>
              <w:t>NOMAD</w:t>
            </w:r>
            <w:r w:rsidRPr="00C02E7B">
              <w:t xml:space="preserve"> </w:t>
            </w:r>
            <w:r w:rsidRPr="00C02E7B">
              <w:rPr>
                <w:lang w:val="en-US"/>
              </w:rPr>
              <w:t>BLUE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6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>Грудная обвязка «Высота 001»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7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>Поясная беседка «Высота 004»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7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  <w:rPr>
                <w:lang w:val="en-US"/>
              </w:rPr>
            </w:pPr>
            <w:r w:rsidRPr="00C02E7B">
              <w:t>Каска</w:t>
            </w:r>
            <w:r w:rsidRPr="00C02E7B">
              <w:rPr>
                <w:lang w:val="en-US"/>
              </w:rPr>
              <w:t xml:space="preserve"> Safety Star Camp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6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>Зацеп</w:t>
            </w:r>
            <w:r w:rsidRPr="00C02E7B">
              <w:rPr>
                <w:lang w:val="en-US"/>
              </w:rPr>
              <w:t xml:space="preserve"> GURU</w:t>
            </w:r>
            <w:r w:rsidRPr="00C02E7B">
              <w:t xml:space="preserve">        туристический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</w:pPr>
            <w:r w:rsidRPr="00C02E7B">
              <w:t>20</w:t>
            </w:r>
          </w:p>
        </w:tc>
      </w:tr>
      <w:tr w:rsidR="002530F1" w:rsidRPr="00C02E7B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Pr="00C02E7B" w:rsidRDefault="002530F1" w:rsidP="008C54FB">
            <w:pPr>
              <w:spacing w:after="0" w:line="240" w:lineRule="auto"/>
            </w:pPr>
            <w:r w:rsidRPr="00C02E7B">
              <w:t>Веревка динамическая   «</w:t>
            </w:r>
            <w:r w:rsidRPr="00C02E7B">
              <w:rPr>
                <w:lang w:val="en-US"/>
              </w:rPr>
              <w:t>Factor</w:t>
            </w:r>
            <w:r w:rsidRPr="00C02E7B">
              <w:t>»   10мм 60м</w:t>
            </w:r>
          </w:p>
        </w:tc>
        <w:tc>
          <w:tcPr>
            <w:tcW w:w="3191" w:type="dxa"/>
          </w:tcPr>
          <w:p w:rsidR="002530F1" w:rsidRPr="00C02E7B" w:rsidRDefault="002530F1" w:rsidP="008C54FB">
            <w:pPr>
              <w:spacing w:after="0" w:line="240" w:lineRule="auto"/>
              <w:jc w:val="center"/>
              <w:rPr>
                <w:lang w:val="en-US"/>
              </w:rPr>
            </w:pPr>
            <w:r w:rsidRPr="00C02E7B">
              <w:t>5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Каска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Страховочная система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Карабин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Жумар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Рюкзак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Спальный мешок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Туристский коврик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Палатка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2530F1" w:rsidTr="008C54FB">
        <w:tc>
          <w:tcPr>
            <w:tcW w:w="817" w:type="dxa"/>
          </w:tcPr>
          <w:p w:rsidR="002530F1" w:rsidRPr="00C02E7B" w:rsidRDefault="002530F1" w:rsidP="001554F1">
            <w:pPr>
              <w:numPr>
                <w:ilvl w:val="0"/>
                <w:numId w:val="1"/>
              </w:numPr>
              <w:spacing w:after="0" w:line="240" w:lineRule="auto"/>
            </w:pPr>
          </w:p>
        </w:tc>
        <w:tc>
          <w:tcPr>
            <w:tcW w:w="5563" w:type="dxa"/>
          </w:tcPr>
          <w:p w:rsidR="002530F1" w:rsidRDefault="002530F1" w:rsidP="008C54F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Веревка</w:t>
            </w:r>
          </w:p>
        </w:tc>
        <w:tc>
          <w:tcPr>
            <w:tcW w:w="3191" w:type="dxa"/>
          </w:tcPr>
          <w:p w:rsidR="002530F1" w:rsidRDefault="002530F1" w:rsidP="008C54F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200м</w:t>
            </w:r>
          </w:p>
        </w:tc>
      </w:tr>
    </w:tbl>
    <w:p w:rsidR="002530F1" w:rsidRDefault="002530F1"/>
    <w:sectPr w:rsidR="002530F1" w:rsidSect="00891FF3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B55D1"/>
    <w:multiLevelType w:val="hybridMultilevel"/>
    <w:tmpl w:val="E9E48E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11A3"/>
    <w:rsid w:val="00022FB7"/>
    <w:rsid w:val="00064E47"/>
    <w:rsid w:val="000C328A"/>
    <w:rsid w:val="001554F1"/>
    <w:rsid w:val="001723A9"/>
    <w:rsid w:val="002530F1"/>
    <w:rsid w:val="0029479C"/>
    <w:rsid w:val="003E234E"/>
    <w:rsid w:val="00440B0A"/>
    <w:rsid w:val="004D2035"/>
    <w:rsid w:val="0063687F"/>
    <w:rsid w:val="007F3DFE"/>
    <w:rsid w:val="008411A3"/>
    <w:rsid w:val="00891FF3"/>
    <w:rsid w:val="008C168F"/>
    <w:rsid w:val="008C54FB"/>
    <w:rsid w:val="009938F7"/>
    <w:rsid w:val="00C02E7B"/>
    <w:rsid w:val="00E94C16"/>
    <w:rsid w:val="00F2547C"/>
    <w:rsid w:val="00F40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FF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411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</TotalTime>
  <Pages>1</Pages>
  <Words>109</Words>
  <Characters>623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2018-07-03T10:53:00Z</dcterms:created>
  <dcterms:modified xsi:type="dcterms:W3CDTF">2018-07-03T12:57:00Z</dcterms:modified>
</cp:coreProperties>
</file>